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C0E" w:rsidRPr="00F7591C" w:rsidRDefault="00C81C0E" w:rsidP="00A42E6D">
      <w:pPr>
        <w:spacing w:line="14" w:lineRule="atLeast"/>
        <w:rPr>
          <w:sz w:val="2"/>
          <w:szCs w:val="2"/>
        </w:rPr>
      </w:pPr>
      <w:r w:rsidRPr="00F7591C">
        <w:tab/>
      </w:r>
    </w:p>
    <w:tbl>
      <w:tblPr>
        <w:tblStyle w:val="Tabel-Gitter"/>
        <w:tblpPr w:vertAnchor="page" w:tblpY="2524"/>
        <w:tblOverlap w:val="never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information"/>
        <w:tblDescription w:val="Modtagerinformation"/>
      </w:tblPr>
      <w:tblGrid>
        <w:gridCol w:w="7797"/>
      </w:tblGrid>
      <w:tr w:rsidR="00C81C0E" w:rsidRPr="00F7591C" w:rsidTr="003B77BE">
        <w:trPr>
          <w:trHeight w:hRule="exact" w:val="2467"/>
          <w:tblHeader/>
        </w:trPr>
        <w:tc>
          <w:tcPr>
            <w:tcW w:w="7797" w:type="dxa"/>
          </w:tcPr>
          <w:p w:rsidR="00C81C0E" w:rsidRPr="00F7591C" w:rsidRDefault="00783107" w:rsidP="00C81C0E">
            <w:bookmarkStart w:id="0" w:name="bmkReceiver"/>
            <w:bookmarkEnd w:id="0"/>
            <w:r>
              <w:t>Tilsendt til lodsejere ved Ulbjerg Møllebæk og tilløb</w:t>
            </w:r>
            <w:bookmarkStart w:id="1" w:name="_GoBack"/>
            <w:bookmarkEnd w:id="1"/>
          </w:p>
          <w:p w:rsidR="00C81C0E" w:rsidRPr="00F7591C" w:rsidRDefault="00C81C0E" w:rsidP="00C81C0E"/>
        </w:tc>
      </w:tr>
    </w:tbl>
    <w:p w:rsidR="00C81C0E" w:rsidRPr="00F7591C" w:rsidRDefault="00C81C0E" w:rsidP="00A42E6D">
      <w:pPr>
        <w:spacing w:line="14" w:lineRule="atLeast"/>
        <w:rPr>
          <w:sz w:val="2"/>
          <w:szCs w:val="2"/>
        </w:rPr>
      </w:pPr>
      <w:r w:rsidRPr="00F7591C">
        <w:tab/>
      </w:r>
    </w:p>
    <w:tbl>
      <w:tblPr>
        <w:tblStyle w:val="Tabel-Gitter"/>
        <w:tblpPr w:vertAnchor="page" w:horzAnchor="page" w:tblpX="9357" w:tblpY="73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- og dokumentinfo"/>
        <w:tblDescription w:val="Afsender- og dokumentinfo"/>
      </w:tblPr>
      <w:tblGrid>
        <w:gridCol w:w="2268"/>
      </w:tblGrid>
      <w:tr w:rsidR="00C81C0E" w:rsidRPr="00F7591C" w:rsidTr="003B77BE">
        <w:trPr>
          <w:cantSplit/>
          <w:trHeight w:val="4253"/>
          <w:tblHeader/>
        </w:trPr>
        <w:tc>
          <w:tcPr>
            <w:tcW w:w="2268" w:type="dxa"/>
          </w:tcPr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bookmarkStart w:id="2" w:name="bmkSender"/>
            <w:bookmarkEnd w:id="2"/>
            <w:r w:rsidRPr="00F7591C">
              <w:rPr>
                <w:b/>
              </w:rPr>
              <w:t>Teknik &amp; Miljø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rPr>
                <w:i/>
              </w:rPr>
              <w:t>Natur og Vand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Prinsens Alle 5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8800 Viborg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C81C0E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wip@viborg.dk</w:t>
            </w:r>
          </w:p>
        </w:tc>
      </w:tr>
      <w:tr w:rsidR="00C81C0E" w:rsidRPr="00F7591C" w:rsidTr="00F20DBA">
        <w:trPr>
          <w:cantSplit/>
          <w:trHeight w:val="2268"/>
        </w:trPr>
        <w:tc>
          <w:tcPr>
            <w:tcW w:w="2268" w:type="dxa"/>
          </w:tcPr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bookmarkStart w:id="3" w:name="bmkSender2"/>
            <w:bookmarkEnd w:id="3"/>
            <w:r w:rsidRPr="00F7591C">
              <w:rPr>
                <w:b/>
              </w:rPr>
              <w:t>Dato: 7. april 2021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Sagsnr.: 20/35548</w:t>
            </w: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 xml:space="preserve">Sagsbehandler: </w:t>
            </w:r>
            <w:proofErr w:type="spellStart"/>
            <w:r w:rsidRPr="00F7591C">
              <w:t>vpwip</w:t>
            </w:r>
            <w:proofErr w:type="spellEnd"/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F7591C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Direkte tlf.: 87 87 55 76</w:t>
            </w:r>
          </w:p>
          <w:p w:rsidR="00C81C0E" w:rsidRPr="00F7591C" w:rsidRDefault="00F7591C" w:rsidP="00F7591C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>Direkte e-mail: wip@viborg.dk</w:t>
            </w:r>
          </w:p>
          <w:p w:rsidR="00C81C0E" w:rsidRPr="00F7591C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C81C0E" w:rsidRPr="00F7591C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  <w:r w:rsidRPr="00F7591C">
              <w:t xml:space="preserve">Side </w:t>
            </w:r>
            <w:r w:rsidRPr="00F7591C">
              <w:fldChar w:fldCharType="begin"/>
            </w:r>
            <w:r w:rsidRPr="00F7591C">
              <w:instrText>PAGE  \* Arabic  \* MERGEFORMAT</w:instrText>
            </w:r>
            <w:r w:rsidRPr="00F7591C">
              <w:fldChar w:fldCharType="separate"/>
            </w:r>
            <w:r w:rsidR="00783107">
              <w:rPr>
                <w:noProof/>
              </w:rPr>
              <w:t>1</w:t>
            </w:r>
            <w:r w:rsidRPr="00F7591C">
              <w:fldChar w:fldCharType="end"/>
            </w:r>
            <w:r w:rsidRPr="00F7591C">
              <w:t xml:space="preserve"> af </w:t>
            </w:r>
            <w:fldSimple w:instr="NUMPAGES  \* Arabic  \* MERGEFORMAT">
              <w:r w:rsidR="00783107">
                <w:rPr>
                  <w:noProof/>
                </w:rPr>
                <w:t>2</w:t>
              </w:r>
            </w:fldSimple>
          </w:p>
          <w:p w:rsidR="00C81C0E" w:rsidRPr="00F7591C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C81C0E" w:rsidRPr="00F7591C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</w:p>
          <w:p w:rsidR="00C81C0E" w:rsidRPr="00F7591C" w:rsidRDefault="00C81C0E" w:rsidP="00C81C0E">
            <w:pPr>
              <w:pStyle w:val="AfsenderKolofon"/>
              <w:framePr w:wrap="auto" w:vAnchor="margin" w:hAnchor="text" w:xAlign="left" w:yAlign="inline"/>
              <w:suppressOverlap w:val="0"/>
            </w:pPr>
            <w:bookmarkStart w:id="4" w:name="bmkOpeningHours"/>
            <w:bookmarkEnd w:id="4"/>
          </w:p>
        </w:tc>
      </w:tr>
    </w:tbl>
    <w:p w:rsidR="007A3BCF" w:rsidRDefault="007A3BCF"/>
    <w:p w:rsidR="00F7591C" w:rsidRDefault="00F7591C"/>
    <w:p w:rsidR="00115050" w:rsidRDefault="00115050"/>
    <w:p w:rsidR="00F7591C" w:rsidRDefault="00F7591C" w:rsidP="00F7591C">
      <w:pPr>
        <w:pStyle w:val="Overskrift2"/>
      </w:pPr>
      <w:r>
        <w:t>Orientering om afsluttet forundersøgelse i Ulbjerg Møllebæk</w:t>
      </w:r>
    </w:p>
    <w:p w:rsidR="00783107" w:rsidRDefault="00783107" w:rsidP="00F7591C"/>
    <w:p w:rsidR="00F7591C" w:rsidRDefault="00F7591C" w:rsidP="00F7591C">
      <w:r>
        <w:t>Viborg Kommune har i 2020-21 udført en forundersøgelse til restaurering af vandløbet Ulbjerg Møllebæk.</w:t>
      </w:r>
    </w:p>
    <w:p w:rsidR="00F7591C" w:rsidRDefault="00F7591C" w:rsidP="00F7591C"/>
    <w:p w:rsidR="00F7591C" w:rsidRDefault="00F7591C" w:rsidP="00F7591C">
      <w:r>
        <w:t>Restaureringen skal ske i forbindelse med Viborg Kommunes forpligtelse til at skabe målopfyldelse i vandområder med miljømål. Der er derfor behov for at lave en indsats til fjernelse af sand og udlægning af gydegrus i dit område.</w:t>
      </w:r>
    </w:p>
    <w:p w:rsidR="00F7591C" w:rsidRDefault="00F7591C" w:rsidP="00F7591C"/>
    <w:p w:rsidR="00F7591C" w:rsidRDefault="00F7591C" w:rsidP="00F7591C">
      <w:pPr>
        <w:pStyle w:val="Overskrift2"/>
      </w:pPr>
      <w:r>
        <w:t>Resultat af forundersøgelsen</w:t>
      </w:r>
    </w:p>
    <w:p w:rsidR="00F7591C" w:rsidRDefault="00F7591C" w:rsidP="00F7591C">
      <w:r>
        <w:t>Ved gennemgangen af det samlede område, blev de konkrete indsatser placeret på vandløbsstrækningen. Der er udpeget konkrete indsatser på strækningen</w:t>
      </w:r>
      <w:r w:rsidR="00230E25">
        <w:t xml:space="preserve"> som du kan se på figuren nedenfor.</w:t>
      </w:r>
    </w:p>
    <w:p w:rsidR="00230E25" w:rsidRDefault="00230E25" w:rsidP="00F7591C"/>
    <w:p w:rsidR="00230E25" w:rsidRDefault="00230E25" w:rsidP="00F7591C">
      <w:r w:rsidRPr="00230E25">
        <w:drawing>
          <wp:inline distT="0" distB="0" distL="0" distR="0" wp14:anchorId="5E808F96" wp14:editId="32D57F65">
            <wp:extent cx="4679950" cy="3215005"/>
            <wp:effectExtent l="0" t="0" r="635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1C" w:rsidRDefault="00230E25" w:rsidP="00230E25">
      <w:pPr>
        <w:pStyle w:val="Billedtekst"/>
      </w:pPr>
      <w:r>
        <w:t xml:space="preserve">Figur </w:t>
      </w:r>
      <w:fldSimple w:instr=" SEQ Figur \* ARABIC ">
        <w:r w:rsidR="00783107">
          <w:rPr>
            <w:noProof/>
          </w:rPr>
          <w:t>1</w:t>
        </w:r>
      </w:fldSimple>
      <w:r>
        <w:t>. Oversigt over projekttiltag i Ulbjerg Møllebæk</w:t>
      </w:r>
    </w:p>
    <w:p w:rsidR="00230E25" w:rsidRDefault="00230E25" w:rsidP="00F7591C"/>
    <w:p w:rsidR="00230E25" w:rsidRDefault="00230E25" w:rsidP="00F7591C"/>
    <w:p w:rsidR="00230E25" w:rsidRDefault="00230E25" w:rsidP="00F7591C"/>
    <w:p w:rsidR="00230E25" w:rsidRDefault="00230E25" w:rsidP="00F7591C"/>
    <w:p w:rsidR="00F7591C" w:rsidRDefault="00F7591C" w:rsidP="00F7591C">
      <w:r>
        <w:lastRenderedPageBreak/>
        <w:t>Omfanget af berørte lodsejere er derfor blevet reduceret i forhold til først antaget. Du vil derfor eventuelt opleve, at du ikke er blevet kontaktet i forbindelse med forundersøgelsen. Dette skyldes at der ikke er udpeget en indsats i nærheden af dine arealer.</w:t>
      </w:r>
    </w:p>
    <w:p w:rsidR="00F7591C" w:rsidRDefault="00F7591C" w:rsidP="00F7591C"/>
    <w:p w:rsidR="00F7591C" w:rsidRDefault="00230E25" w:rsidP="00F7591C">
      <w:r>
        <w:t xml:space="preserve">På figur 1 kan du se </w:t>
      </w:r>
      <w:r w:rsidR="00F7591C">
        <w:t>om du har jord i nærheden af de foreslåede indsatser.</w:t>
      </w:r>
    </w:p>
    <w:p w:rsidR="00F7591C" w:rsidRDefault="00F7591C" w:rsidP="00F7591C"/>
    <w:p w:rsidR="00F7591C" w:rsidRDefault="00F7591C" w:rsidP="00F7591C">
      <w:r>
        <w:t>De konkrete indsatser i forundersøgelsen er:</w:t>
      </w:r>
    </w:p>
    <w:p w:rsidR="00F7591C" w:rsidRDefault="00F7591C" w:rsidP="00F7591C"/>
    <w:p w:rsidR="00F7591C" w:rsidRDefault="00F7591C" w:rsidP="00F7591C">
      <w:pPr>
        <w:pStyle w:val="Listeafsnit"/>
        <w:numPr>
          <w:ilvl w:val="0"/>
          <w:numId w:val="11"/>
        </w:numPr>
      </w:pPr>
      <w:r>
        <w:t>Udlægning af gydegrus</w:t>
      </w:r>
    </w:p>
    <w:p w:rsidR="00F7591C" w:rsidRDefault="00230E25" w:rsidP="00F7591C">
      <w:pPr>
        <w:pStyle w:val="Listeafsnit"/>
        <w:numPr>
          <w:ilvl w:val="0"/>
          <w:numId w:val="11"/>
        </w:numPr>
      </w:pPr>
      <w:r>
        <w:t>Etablering af to sandfang</w:t>
      </w:r>
    </w:p>
    <w:p w:rsidR="00F7591C" w:rsidRDefault="00F7591C" w:rsidP="00F7591C"/>
    <w:p w:rsidR="00F7591C" w:rsidRDefault="00F7591C" w:rsidP="00F7591C">
      <w:pPr>
        <w:pStyle w:val="Overskrift2"/>
      </w:pPr>
      <w:r>
        <w:t>Realisering af projektet</w:t>
      </w:r>
    </w:p>
    <w:p w:rsidR="00F7591C" w:rsidRDefault="00F7591C" w:rsidP="00F7591C">
      <w:r>
        <w:t xml:space="preserve">Viborg Kommune forventer at der bliver ansøgt om realisering af projektet i 2021. I forbindelse med et eventuelt tilsagn vil </w:t>
      </w:r>
      <w:r w:rsidR="00115050">
        <w:t>du igen blive kontaktet, hvis du er berørt af tiltagene</w:t>
      </w:r>
      <w:r>
        <w:t xml:space="preserve">. </w:t>
      </w:r>
    </w:p>
    <w:p w:rsidR="00F7591C" w:rsidRDefault="00F7591C" w:rsidP="00F7591C"/>
    <w:p w:rsidR="00F7591C" w:rsidRDefault="00F7591C" w:rsidP="00F7591C">
      <w:pPr>
        <w:tabs>
          <w:tab w:val="right" w:pos="7370"/>
        </w:tabs>
      </w:pPr>
      <w:r>
        <w:t xml:space="preserve">Du kan se den samlede forundersøgelse på Viborg Kommunes hjemmeside </w:t>
      </w:r>
      <w:hyperlink r:id="rId9" w:history="1">
        <w:r w:rsidRPr="00115050">
          <w:rPr>
            <w:rStyle w:val="Hyperlink"/>
          </w:rPr>
          <w:t>her</w:t>
        </w:r>
      </w:hyperlink>
      <w:r>
        <w:t>.</w:t>
      </w:r>
      <w:r>
        <w:tab/>
      </w:r>
    </w:p>
    <w:p w:rsidR="00F7591C" w:rsidRDefault="00F7591C" w:rsidP="00F7591C">
      <w:pPr>
        <w:tabs>
          <w:tab w:val="right" w:pos="7370"/>
        </w:tabs>
      </w:pPr>
    </w:p>
    <w:p w:rsidR="00F7591C" w:rsidRDefault="00F7591C" w:rsidP="00F7591C">
      <w:pPr>
        <w:tabs>
          <w:tab w:val="right" w:pos="7370"/>
        </w:tabs>
      </w:pPr>
      <w:r>
        <w:t>Har du spørgsmål eller bemærkninger til projektet eller processen er du velkommen til at kontakte mig på 8787 5576 eller wip@viborg.dk.</w:t>
      </w:r>
    </w:p>
    <w:p w:rsidR="00F7591C" w:rsidRDefault="00F7591C" w:rsidP="00F7591C"/>
    <w:p w:rsidR="00F7591C" w:rsidRDefault="00F7591C" w:rsidP="00F7591C">
      <w:r>
        <w:t>Med venlig hilsen</w:t>
      </w:r>
    </w:p>
    <w:p w:rsidR="00F7591C" w:rsidRDefault="00F7591C" w:rsidP="00F7591C"/>
    <w:p w:rsidR="00F7591C" w:rsidRDefault="00F7591C" w:rsidP="00F7591C"/>
    <w:p w:rsidR="00F7591C" w:rsidRDefault="00F7591C" w:rsidP="00F7591C">
      <w:pPr>
        <w:rPr>
          <w:rFonts w:cs="Calibri"/>
        </w:rPr>
      </w:pPr>
      <w:r>
        <w:rPr>
          <w:rFonts w:cs="Calibri"/>
        </w:rPr>
        <w:t>Winnie Liza Post</w:t>
      </w:r>
    </w:p>
    <w:p w:rsidR="00F7591C" w:rsidRDefault="00F7591C" w:rsidP="00F7591C">
      <w:r>
        <w:rPr>
          <w:rFonts w:cs="Calibri"/>
        </w:rPr>
        <w:t>Biolog</w:t>
      </w:r>
    </w:p>
    <w:p w:rsidR="00F7591C" w:rsidRPr="00583D14" w:rsidRDefault="00F7591C" w:rsidP="00F7591C"/>
    <w:p w:rsidR="00F7591C" w:rsidRDefault="00F7591C" w:rsidP="00F7591C"/>
    <w:p w:rsidR="00F7591C" w:rsidRPr="00583D14" w:rsidRDefault="00F7591C" w:rsidP="00F7591C"/>
    <w:p w:rsidR="00F7591C" w:rsidRPr="00053F91" w:rsidRDefault="00F7591C" w:rsidP="00F7591C"/>
    <w:p w:rsidR="00F7591C" w:rsidRPr="00F7591C" w:rsidRDefault="00F7591C"/>
    <w:p w:rsidR="003E0D66" w:rsidRPr="00F7591C" w:rsidRDefault="003E0D66"/>
    <w:p w:rsidR="003E0D66" w:rsidRPr="00F7591C" w:rsidRDefault="003E0D66"/>
    <w:sectPr w:rsidR="003E0D66" w:rsidRPr="00F7591C" w:rsidSect="00F20D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3232" w:bottom="624" w:left="130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E25" w:rsidRPr="00F7591C" w:rsidRDefault="00230E25" w:rsidP="003E0D66">
      <w:pPr>
        <w:spacing w:line="240" w:lineRule="auto"/>
      </w:pPr>
      <w:r w:rsidRPr="00F7591C">
        <w:separator/>
      </w:r>
    </w:p>
  </w:endnote>
  <w:endnote w:type="continuationSeparator" w:id="0">
    <w:p w:rsidR="00230E25" w:rsidRPr="00F7591C" w:rsidRDefault="00230E25" w:rsidP="003E0D66">
      <w:pPr>
        <w:spacing w:line="240" w:lineRule="auto"/>
      </w:pPr>
      <w:r w:rsidRPr="00F7591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E25" w:rsidRDefault="00230E2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E25" w:rsidRDefault="00230E2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horzAnchor="page" w:tblpX="9357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230E25" w:rsidRPr="00F7591C" w:rsidTr="00F20DBA">
      <w:trPr>
        <w:trHeight w:val="2268"/>
      </w:trPr>
      <w:tc>
        <w:tcPr>
          <w:tcW w:w="2268" w:type="dxa"/>
          <w:vAlign w:val="bottom"/>
        </w:tcPr>
        <w:p w:rsidR="00230E25" w:rsidRPr="00F7591C" w:rsidRDefault="00230E25" w:rsidP="00F20DBA">
          <w:pPr>
            <w:pStyle w:val="Sidefod"/>
          </w:pPr>
          <w:bookmarkStart w:id="5" w:name="bmkCampaign"/>
          <w:bookmarkEnd w:id="5"/>
        </w:p>
        <w:p w:rsidR="00230E25" w:rsidRPr="00F7591C" w:rsidRDefault="00230E25" w:rsidP="00F20DBA">
          <w:pPr>
            <w:pStyle w:val="Sidefod"/>
          </w:pPr>
        </w:p>
      </w:tc>
    </w:tr>
  </w:tbl>
  <w:p w:rsidR="00230E25" w:rsidRPr="00F7591C" w:rsidRDefault="00230E2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E25" w:rsidRPr="00F7591C" w:rsidRDefault="00230E25" w:rsidP="003E0D66">
      <w:pPr>
        <w:spacing w:line="240" w:lineRule="auto"/>
      </w:pPr>
      <w:r w:rsidRPr="00F7591C">
        <w:separator/>
      </w:r>
    </w:p>
  </w:footnote>
  <w:footnote w:type="continuationSeparator" w:id="0">
    <w:p w:rsidR="00230E25" w:rsidRPr="00F7591C" w:rsidRDefault="00230E25" w:rsidP="003E0D66">
      <w:pPr>
        <w:spacing w:line="240" w:lineRule="auto"/>
      </w:pPr>
      <w:r w:rsidRPr="00F7591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E25" w:rsidRDefault="00230E2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E25" w:rsidRDefault="00230E2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E25" w:rsidRPr="00F7591C" w:rsidRDefault="00230E25" w:rsidP="007A3BCF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827405</wp:posOffset>
          </wp:positionH>
          <wp:positionV relativeFrom="page">
            <wp:posOffset>467995</wp:posOffset>
          </wp:positionV>
          <wp:extent cx="1584960" cy="594360"/>
          <wp:effectExtent l="0" t="0" r="0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0E25" w:rsidRPr="00F7591C" w:rsidRDefault="00230E25" w:rsidP="007A3BCF"/>
  <w:p w:rsidR="00230E25" w:rsidRPr="00F7591C" w:rsidRDefault="00230E25" w:rsidP="007A3BCF"/>
  <w:p w:rsidR="00230E25" w:rsidRPr="00F7591C" w:rsidRDefault="00230E25" w:rsidP="007A3BCF"/>
  <w:p w:rsidR="00230E25" w:rsidRPr="00F7591C" w:rsidRDefault="00230E25" w:rsidP="007A3BCF"/>
  <w:p w:rsidR="00230E25" w:rsidRPr="00F7591C" w:rsidRDefault="00230E25" w:rsidP="001F1FB8">
    <w:pPr>
      <w:pStyle w:val="Sidehoved"/>
      <w:spacing w:line="340" w:lineRule="atLea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70DF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9E1B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62C8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8C54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FAA0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2657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C6B1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9282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0C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C21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E52892"/>
    <w:multiLevelType w:val="hybridMultilevel"/>
    <w:tmpl w:val="6A20AE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mailMerge>
    <w:mainDocumentType w:val="formLetters"/>
    <w:linkToQuery/>
    <w:dataType w:val="native"/>
    <w:connectString w:val="Provider=Microsoft.ACE.OLEDB.12.0;User ID=Admin;Data Source=H:\Miljoforvaltning\Naturafdelingen\Opgaver\Team Vandprojekter\Handleplanprojekter 2020\Forundersøgelse Ulbjerg Møllebæk\Flettekilde_Ulbjerg Møllebæk_april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Ark1$`"/>
    <w:dataSource r:id="rId2"/>
    <w:checkErrors w:val="3"/>
    <w:odso>
      <w:udl w:val="Provider=Microsoft.ACE.OLEDB.12.0;User ID=Admin;Data Source=H:\Miljoforvaltning\Naturafdelingen\Opgaver\Team Vandprojekter\Handleplanprojekter 2020\Forundersøgelse Ulbjerg Møllebæk\Flettekilde_Ulbjerg Møllebæk_april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Ark1$"/>
      <w:src r:id="rId3"/>
      <w:colDelim w:val="9"/>
      <w:type w:val="database"/>
      <w:fHdr/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type w:val="dbColumn"/>
        <w:name w:val="Adresse"/>
        <w:mappedName w:val="Adresse 1"/>
        <w:column w:val="4"/>
        <w:lid w:val="da-DK"/>
      </w:fieldMapData>
      <w:fieldMapData>
        <w:lid w:val="da-DK"/>
      </w:fieldMapData>
      <w:fieldMapData>
        <w:type w:val="dbColumn"/>
        <w:name w:val="By"/>
        <w:mappedName w:val="By"/>
        <w:column w:val="6"/>
        <w:lid w:val="da-DK"/>
      </w:fieldMapData>
      <w:fieldMapData>
        <w:lid w:val="da-DK"/>
      </w:fieldMapData>
      <w:fieldMapData>
        <w:type w:val="dbColumn"/>
        <w:name w:val="Postnr"/>
        <w:mappedName w:val="Postnummer"/>
        <w:column w:val="5"/>
        <w:lid w:val="da-DK"/>
      </w:fieldMapData>
      <w:fieldMapData>
        <w:type w:val="dbColumn"/>
        <w:name w:val="Land"/>
        <w:mappedName w:val="Land eller område"/>
        <w:column w:val="7"/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  <w:fieldMapData>
        <w:lid w:val="da-DK"/>
      </w:fieldMapData>
    </w:odso>
  </w:mailMerge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.dotm"/>
    <w:docVar w:name="CreatedWithDtVersion" w:val="2.6.008"/>
    <w:docVar w:name="DocumentCreated" w:val="DocumentCreated"/>
    <w:docVar w:name="DocumentCreatedOK" w:val="DocumentCreatedOK"/>
    <w:docVar w:name="DocumentInitialized" w:val="OK"/>
    <w:docVar w:name="Encrypted_DialogFieldValue_caseno" w:val="ReBSxoLB+t57cuJ0QjrXBA=="/>
    <w:docVar w:name="Encrypted_DialogFieldValue_docheader" w:val="CQkcFd5dE9bOwajTzVjblbKrHMNsi48JW0qDErE5cy8OKAsnu3iaKpLKun9JVNQgeTNkBokNs31457wqbR27V2EBqfj3MIlsaGcSk6i36wWq34kI2KExTcAxfbCjgGMS"/>
    <w:docVar w:name="Encrypted_DialogFieldValue_documentdate" w:val="6qYmYRsadovItlmI9RgjSw=="/>
    <w:docVar w:name="Encrypted_DialogFieldValue_recipientaddress" w:val="QhpU5LqVa+q4RzZRpr6CrLdV3Dru012firWkv/tbkB4="/>
    <w:docVar w:name="Encrypted_DialogFieldValue_recipientattention" w:val="QhpU5LqVa+q4RzZRpr6CrGWY6fTDLyyH8CFGhIhDymQ="/>
    <w:docVar w:name="Encrypted_DialogFieldValue_recipientcity" w:val="QhpU5LqVa+q4RzZRpr6CrNNWC6PpeQcMOLN1LqydRes="/>
    <w:docVar w:name="Encrypted_DialogFieldValue_recipientcompanyidentity" w:val="QhpU5LqVa+q4RzZRpr6CrGQMb7/6zXx+o5cHDG1QvwQ="/>
    <w:docVar w:name="Encrypted_DialogFieldValue_recipientcountry" w:val="QhpU5LqVa+q4RzZRpr6CrJGv+k4gSmbZdcW3alP93Q0="/>
    <w:docVar w:name="Encrypted_DialogFieldValue_recipientidentity" w:val="QhpU5LqVa+q4RzZRpr6CrGQMb7/6zXx+o5cHDG1QvwQ="/>
    <w:docVar w:name="Encrypted_DialogFieldValue_recipientname" w:val="QhpU5LqVa+q4RzZRpr6CrLGwg6jBo0buZrpa4JVhJA4="/>
    <w:docVar w:name="Encrypted_DialogFieldValue_recipientpostalcode" w:val="QhpU5LqVa+q4RzZRpr6CrPNKqYmuws/0aeMimxKKCaU="/>
    <w:docVar w:name="Encrypted_DialogFieldValue_recipientproductionidentity" w:val="QhpU5LqVa+q4RzZRpr6CrIaK5WPleHp3UJMh7MdL3fo="/>
    <w:docVar w:name="Encrypted_DialogFieldValue_senderaddress" w:val="n7U+6sbt1kA86anOdguP7g=="/>
    <w:docVar w:name="Encrypted_DialogFieldValue_sendercity" w:val="Jqm/JUmSoE9l0YadPRuvrQ=="/>
    <w:docVar w:name="Encrypted_DialogFieldValue_senderdepartment" w:val="hScAv4cMDejA0Kk7shKptQ=="/>
    <w:docVar w:name="Encrypted_DialogFieldValue_senderdivision" w:val="dgttO2Qw3TCbmx8XzcZzJQ=="/>
    <w:docVar w:name="Encrypted_DialogFieldValue_senderemail" w:val="ytLmJv1PWo0TFwmQeHL7xQ=="/>
    <w:docVar w:name="Encrypted_DialogFieldValue_senderemaildir" w:val="ytLmJv1PWo0TFwmQeHL7xQ=="/>
    <w:docVar w:name="Encrypted_DialogFieldValue_senderinitials" w:val="HzFo5Q0dLzURce5UH/dnag=="/>
    <w:docVar w:name="Encrypted_DialogFieldValue_sendername" w:val="x+x+C1maj0GoGT9kzpG96UV4mHrxbF99YUY86YW+xS8="/>
    <w:docVar w:name="Encrypted_DialogFieldValue_senderphonedir" w:val="6PzNxepcdw3vKOz1A/ZW2g=="/>
    <w:docVar w:name="Encrypted_DialogFieldValue_senderpostalcode" w:val="As5p8oLtm5lkTzgplefAUA=="/>
    <w:docVar w:name="Encrypted_DialogFieldValue_sendertitle" w:val="Qjdn6e6nxXkgfkmUzwBuBg=="/>
    <w:docVar w:name="Encrypted_DocCaseNo" w:val="ReBSxoLB+t57cuJ0QjrXBA=="/>
    <w:docVar w:name="Encrypted_DocCPR" w:val="QhpU5LqVa+q4RzZRpr6CrGQMb7/6zXx+o5cHDG1QvwQ="/>
    <w:docVar w:name="Encrypted_DocCPR_ColumnName" w:val="QhpU5LqVa+q4RzZRpr6CrGQMb7/6zXx+o5cHDG1QvwQ="/>
    <w:docVar w:name="Encrypted_DocCVR" w:val="QhpU5LqVa+q4RzZRpr6CrGQMb7/6zXx+o5cHDG1QvwQ="/>
    <w:docVar w:name="Encrypted_DocCVR_ColumnName" w:val="QhpU5LqVa+q4RzZRpr6CrGQMb7/6zXx+o5cHDG1QvwQ="/>
    <w:docVar w:name="Encrypted_DocHeader" w:val="CQkcFd5dE9bOwajTzVjblbKrHMNsi48JW0qDErE5cy8OKAsnu3iaKpLKun9JVNQgeTNkBokNs31457wqbR27V2EBqfj3MIlsaGcSk6i36wWq34kI2KExTcAxfbCjgGMS"/>
    <w:docVar w:name="Encrypted_dtDocumentTitleSet" w:val="jdVW2FK8uI0YHzTHPTEY1w=="/>
    <w:docVar w:name="IntegrationType" w:val="StandAlone"/>
  </w:docVars>
  <w:rsids>
    <w:rsidRoot w:val="00F7591C"/>
    <w:rsid w:val="00017655"/>
    <w:rsid w:val="00025BEE"/>
    <w:rsid w:val="00075EFA"/>
    <w:rsid w:val="000809FE"/>
    <w:rsid w:val="000A1CBF"/>
    <w:rsid w:val="000B76B3"/>
    <w:rsid w:val="000D553C"/>
    <w:rsid w:val="00115050"/>
    <w:rsid w:val="00123C97"/>
    <w:rsid w:val="0012446C"/>
    <w:rsid w:val="00143D8A"/>
    <w:rsid w:val="001469E3"/>
    <w:rsid w:val="00152FB0"/>
    <w:rsid w:val="00172BBF"/>
    <w:rsid w:val="00187ED3"/>
    <w:rsid w:val="001B70FC"/>
    <w:rsid w:val="001D35A2"/>
    <w:rsid w:val="001E10A6"/>
    <w:rsid w:val="001E1734"/>
    <w:rsid w:val="001E5252"/>
    <w:rsid w:val="001E7EBB"/>
    <w:rsid w:val="001F1FB8"/>
    <w:rsid w:val="0020269B"/>
    <w:rsid w:val="00214E1F"/>
    <w:rsid w:val="0021529D"/>
    <w:rsid w:val="00223FAD"/>
    <w:rsid w:val="00230E25"/>
    <w:rsid w:val="00256FC7"/>
    <w:rsid w:val="0026670A"/>
    <w:rsid w:val="0027267C"/>
    <w:rsid w:val="0028574C"/>
    <w:rsid w:val="00313C8A"/>
    <w:rsid w:val="003474B1"/>
    <w:rsid w:val="003505F0"/>
    <w:rsid w:val="003511CB"/>
    <w:rsid w:val="0038711F"/>
    <w:rsid w:val="003911F6"/>
    <w:rsid w:val="00393E05"/>
    <w:rsid w:val="003B77BE"/>
    <w:rsid w:val="003D296A"/>
    <w:rsid w:val="003D5FC3"/>
    <w:rsid w:val="003E0D66"/>
    <w:rsid w:val="003F5FDB"/>
    <w:rsid w:val="00400E13"/>
    <w:rsid w:val="004201A2"/>
    <w:rsid w:val="00425D15"/>
    <w:rsid w:val="00441B9D"/>
    <w:rsid w:val="004511AF"/>
    <w:rsid w:val="00482229"/>
    <w:rsid w:val="00490CA6"/>
    <w:rsid w:val="00495789"/>
    <w:rsid w:val="004C3054"/>
    <w:rsid w:val="004C72FD"/>
    <w:rsid w:val="004D3148"/>
    <w:rsid w:val="004F23D2"/>
    <w:rsid w:val="00535360"/>
    <w:rsid w:val="00543661"/>
    <w:rsid w:val="00561799"/>
    <w:rsid w:val="00567E9D"/>
    <w:rsid w:val="005743B6"/>
    <w:rsid w:val="00583F09"/>
    <w:rsid w:val="005A4F04"/>
    <w:rsid w:val="005A5E43"/>
    <w:rsid w:val="005A6574"/>
    <w:rsid w:val="005B40A5"/>
    <w:rsid w:val="005C467E"/>
    <w:rsid w:val="005C579B"/>
    <w:rsid w:val="005E6EBD"/>
    <w:rsid w:val="00610B20"/>
    <w:rsid w:val="0062320D"/>
    <w:rsid w:val="00636135"/>
    <w:rsid w:val="0064052C"/>
    <w:rsid w:val="0066302F"/>
    <w:rsid w:val="006753C7"/>
    <w:rsid w:val="00683929"/>
    <w:rsid w:val="006846C4"/>
    <w:rsid w:val="006A68A8"/>
    <w:rsid w:val="006B1083"/>
    <w:rsid w:val="006B4C01"/>
    <w:rsid w:val="006B5590"/>
    <w:rsid w:val="006B6CE0"/>
    <w:rsid w:val="006B7C64"/>
    <w:rsid w:val="006E694B"/>
    <w:rsid w:val="007112E0"/>
    <w:rsid w:val="00717281"/>
    <w:rsid w:val="00750215"/>
    <w:rsid w:val="00760B5D"/>
    <w:rsid w:val="007645D8"/>
    <w:rsid w:val="0077285D"/>
    <w:rsid w:val="00783107"/>
    <w:rsid w:val="007848E6"/>
    <w:rsid w:val="007A3BCF"/>
    <w:rsid w:val="007B75E0"/>
    <w:rsid w:val="007B7F66"/>
    <w:rsid w:val="00812197"/>
    <w:rsid w:val="00814E8C"/>
    <w:rsid w:val="00832850"/>
    <w:rsid w:val="00856C09"/>
    <w:rsid w:val="00887168"/>
    <w:rsid w:val="008C13F7"/>
    <w:rsid w:val="008C7917"/>
    <w:rsid w:val="008D182A"/>
    <w:rsid w:val="008E67C0"/>
    <w:rsid w:val="008F3C1A"/>
    <w:rsid w:val="008F6AFA"/>
    <w:rsid w:val="009056AD"/>
    <w:rsid w:val="00914A94"/>
    <w:rsid w:val="009246F0"/>
    <w:rsid w:val="00934A6D"/>
    <w:rsid w:val="00951CB4"/>
    <w:rsid w:val="00956543"/>
    <w:rsid w:val="0097516D"/>
    <w:rsid w:val="00977759"/>
    <w:rsid w:val="009937CC"/>
    <w:rsid w:val="009B384E"/>
    <w:rsid w:val="009C3BDC"/>
    <w:rsid w:val="009D0FFE"/>
    <w:rsid w:val="009D2F9A"/>
    <w:rsid w:val="009E2112"/>
    <w:rsid w:val="009F5CE9"/>
    <w:rsid w:val="00A126FD"/>
    <w:rsid w:val="00A331D6"/>
    <w:rsid w:val="00A3489A"/>
    <w:rsid w:val="00A37018"/>
    <w:rsid w:val="00A42E6D"/>
    <w:rsid w:val="00A45EEC"/>
    <w:rsid w:val="00A52E9A"/>
    <w:rsid w:val="00A569BB"/>
    <w:rsid w:val="00A63AE6"/>
    <w:rsid w:val="00A77A64"/>
    <w:rsid w:val="00A866A9"/>
    <w:rsid w:val="00AA3349"/>
    <w:rsid w:val="00AD1438"/>
    <w:rsid w:val="00AD2BB5"/>
    <w:rsid w:val="00AE4784"/>
    <w:rsid w:val="00B00516"/>
    <w:rsid w:val="00B0766C"/>
    <w:rsid w:val="00B1473F"/>
    <w:rsid w:val="00B2171E"/>
    <w:rsid w:val="00B21D0D"/>
    <w:rsid w:val="00B47D94"/>
    <w:rsid w:val="00B835E8"/>
    <w:rsid w:val="00B8469E"/>
    <w:rsid w:val="00B94685"/>
    <w:rsid w:val="00C036BE"/>
    <w:rsid w:val="00C11092"/>
    <w:rsid w:val="00C31C9B"/>
    <w:rsid w:val="00C56ECA"/>
    <w:rsid w:val="00C650FB"/>
    <w:rsid w:val="00C777B2"/>
    <w:rsid w:val="00C81C0E"/>
    <w:rsid w:val="00C82C5B"/>
    <w:rsid w:val="00C95593"/>
    <w:rsid w:val="00C96D5D"/>
    <w:rsid w:val="00CC45E3"/>
    <w:rsid w:val="00CC6DB4"/>
    <w:rsid w:val="00CF21E7"/>
    <w:rsid w:val="00D04391"/>
    <w:rsid w:val="00D51015"/>
    <w:rsid w:val="00D518C7"/>
    <w:rsid w:val="00D61068"/>
    <w:rsid w:val="00D64DF4"/>
    <w:rsid w:val="00D83116"/>
    <w:rsid w:val="00DB5962"/>
    <w:rsid w:val="00DB7D49"/>
    <w:rsid w:val="00DC55A0"/>
    <w:rsid w:val="00DC64DA"/>
    <w:rsid w:val="00DE1037"/>
    <w:rsid w:val="00DF35DF"/>
    <w:rsid w:val="00DF7A5E"/>
    <w:rsid w:val="00E11274"/>
    <w:rsid w:val="00E22D1D"/>
    <w:rsid w:val="00E277EA"/>
    <w:rsid w:val="00E45C67"/>
    <w:rsid w:val="00E46C11"/>
    <w:rsid w:val="00E73261"/>
    <w:rsid w:val="00E75C23"/>
    <w:rsid w:val="00EA23FB"/>
    <w:rsid w:val="00EF2D96"/>
    <w:rsid w:val="00F1796C"/>
    <w:rsid w:val="00F20DBA"/>
    <w:rsid w:val="00F2276D"/>
    <w:rsid w:val="00F470AC"/>
    <w:rsid w:val="00F51E37"/>
    <w:rsid w:val="00F60E79"/>
    <w:rsid w:val="00F64260"/>
    <w:rsid w:val="00F733D6"/>
    <w:rsid w:val="00F7591C"/>
    <w:rsid w:val="00F817E5"/>
    <w:rsid w:val="00F86F50"/>
    <w:rsid w:val="00F90126"/>
    <w:rsid w:val="00FB4197"/>
    <w:rsid w:val="00FC3950"/>
    <w:rsid w:val="00F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5E5DCC"/>
  <w15:docId w15:val="{BB15FB94-7FAC-482A-BA02-842A40650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3F7"/>
    <w:pPr>
      <w:spacing w:after="0" w:line="280" w:lineRule="atLeast"/>
    </w:pPr>
    <w:rPr>
      <w:rFonts w:ascii="Calibri" w:hAnsi="Calibri"/>
      <w:szCs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809FE"/>
    <w:pPr>
      <w:keepNext/>
      <w:keepLines/>
      <w:spacing w:line="336" w:lineRule="atLeas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09FE"/>
    <w:pPr>
      <w:keepNext/>
      <w:keepLines/>
      <w:spacing w:line="288" w:lineRule="atLeast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09FE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E0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E0D6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E0D66"/>
    <w:rPr>
      <w:rFonts w:ascii="Arial" w:hAnsi="Arial"/>
      <w:sz w:val="20"/>
      <w:szCs w:val="19"/>
    </w:rPr>
  </w:style>
  <w:style w:type="paragraph" w:styleId="Sidefod">
    <w:name w:val="footer"/>
    <w:basedOn w:val="Normal"/>
    <w:link w:val="SidefodTegn"/>
    <w:uiPriority w:val="99"/>
    <w:unhideWhenUsed/>
    <w:rsid w:val="003E0D66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E0D66"/>
    <w:rPr>
      <w:rFonts w:ascii="Arial" w:hAnsi="Arial"/>
      <w:sz w:val="20"/>
      <w:szCs w:val="19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809FE"/>
    <w:rPr>
      <w:rFonts w:ascii="Calibri" w:eastAsiaTheme="majorEastAsia" w:hAnsi="Calibri" w:cstheme="majorBidi"/>
      <w:b/>
      <w:bCs/>
      <w:color w:val="000000" w:themeColor="text1"/>
      <w:sz w:val="28"/>
      <w:szCs w:val="28"/>
    </w:rPr>
  </w:style>
  <w:style w:type="paragraph" w:customStyle="1" w:styleId="AfsenderKolofon">
    <w:name w:val="AfsenderKolofon"/>
    <w:basedOn w:val="Normal"/>
    <w:rsid w:val="00B21D0D"/>
    <w:pPr>
      <w:framePr w:wrap="around" w:vAnchor="page" w:hAnchor="page" w:x="9357" w:y="2156"/>
      <w:spacing w:line="200" w:lineRule="atLeast"/>
      <w:suppressOverlap/>
    </w:pPr>
    <w:rPr>
      <w:sz w:val="16"/>
    </w:rPr>
  </w:style>
  <w:style w:type="paragraph" w:customStyle="1" w:styleId="AfsenderKolofonFed">
    <w:name w:val="AfsenderKolofonFed"/>
    <w:basedOn w:val="AfsenderKolofon"/>
    <w:rsid w:val="00B21D0D"/>
    <w:pPr>
      <w:framePr w:wrap="around"/>
    </w:pPr>
    <w:rPr>
      <w:b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09FE"/>
    <w:rPr>
      <w:rFonts w:ascii="Calibri" w:eastAsiaTheme="majorEastAsia" w:hAnsi="Calibri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809FE"/>
    <w:rPr>
      <w:rFonts w:ascii="Calibri" w:eastAsiaTheme="majorEastAsia" w:hAnsi="Calibri" w:cstheme="majorBidi"/>
      <w:b/>
      <w:sz w:val="20"/>
      <w:szCs w:val="24"/>
    </w:rPr>
  </w:style>
  <w:style w:type="paragraph" w:customStyle="1" w:styleId="NormalKursiv">
    <w:name w:val="NormalKursiv"/>
    <w:basedOn w:val="Normal"/>
    <w:qFormat/>
    <w:rsid w:val="000809FE"/>
    <w:rPr>
      <w:i/>
    </w:rPr>
  </w:style>
  <w:style w:type="paragraph" w:customStyle="1" w:styleId="AfsenderKolofonItalic">
    <w:name w:val="AfsenderKolofonItalic"/>
    <w:basedOn w:val="AfsenderKolofon"/>
    <w:rsid w:val="00B21D0D"/>
    <w:pPr>
      <w:framePr w:wrap="around"/>
    </w:pPr>
    <w:rPr>
      <w:i/>
    </w:rPr>
  </w:style>
  <w:style w:type="character" w:styleId="Hyperlink">
    <w:name w:val="Hyperlink"/>
    <w:basedOn w:val="Standardskrifttypeiafsnit"/>
    <w:uiPriority w:val="99"/>
    <w:unhideWhenUsed/>
    <w:rsid w:val="00F7591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F7591C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230E2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15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iborg.dk/service-og-selvbetjening/klima-og-naturbeskyttelse/soer-vandlob-og-vadomrader/vandlob-i-viborg-kommune/projekter-i-vandloeb/projekter-i-vandloeb-aktuelle-projekter/vandloebsprojekt-i-oevre-del-af-ulbjerg-moellebaek-ved-lovns-bredning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mailMergeSource" Target="file:///H:\Miljoforvaltning\Naturafdelingen\Opgaver\Team%20Vandprojekter\Handleplanprojekter%202020\Forunders&#248;gelse%20Ulbjerg%20M&#248;lleb&#230;k\Flettekilde_Ulbjerg%20M&#248;lleb&#230;k_april2021.xlsx" TargetMode="External"/><Relationship Id="rId2" Type="http://schemas.openxmlformats.org/officeDocument/2006/relationships/mailMergeSource" Target="file:///H:\Miljoforvaltning\Naturafdelingen\Opgaver\Team%20Vandprojekter\Handleplanprojekter%202020\Forunders&#248;gelse%20Ulbjerg%20M&#248;lleb&#230;k\Flettekilde_Ulbjerg%20M&#248;lleb&#230;k_april2021.xlsx" TargetMode="External"/><Relationship Id="rId1" Type="http://schemas.openxmlformats.org/officeDocument/2006/relationships/attachedTemplate" Target="file:///\\viborg.local\h\dynamictemplate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3E45E-088A-45A8-8FD3-5F9E1C47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37</TotalTime>
  <Pages>2</Pages>
  <Words>280</Words>
  <Characters>1934</Characters>
  <Application>Microsoft Office Word</Application>
  <DocSecurity>0</DocSecurity>
  <Lines>113</Lines>
  <Paragraphs>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Orientering om afsluttet forundersøgelse af vandløbsprojekt ved Ulbjerg Møllebæk</vt:lpstr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Orientering om afsluttet forundersøgelse af vandløbsprojekt ved Ulbjerg Møllebæk</dc:title>
  <dc:creator>Winnie Liza Post</dc:creator>
  <cp:lastModifiedBy>Winnie Liza Post</cp:lastModifiedBy>
  <cp:revision>2</cp:revision>
  <dcterms:created xsi:type="dcterms:W3CDTF">2021-04-07T06:29:00Z</dcterms:created>
  <dcterms:modified xsi:type="dcterms:W3CDTF">2021-04-07T07:07:00Z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{ABDFAF6A-9630-4044-899E-344C6D04DF4C}</vt:lpwstr>
  </property>
</Properties>
</file>